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0"/>
        <w:gridCol w:w="11070"/>
      </w:tblGrid>
      <w:tr w:rsidR="002A4ED5" w:rsidRPr="002A4ED5" w:rsidTr="002A4ED5">
        <w:tc>
          <w:tcPr>
            <w:tcW w:w="729" w:type="pct"/>
            <w:vAlign w:val="bottom"/>
          </w:tcPr>
          <w:p w:rsidR="002A4ED5" w:rsidRPr="002A4ED5" w:rsidRDefault="00F31D89" w:rsidP="00F31D89">
            <w:r>
              <w:t>Name</w:t>
            </w:r>
          </w:p>
        </w:tc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:rsidR="002A4ED5" w:rsidRPr="002A4ED5" w:rsidRDefault="002A4ED5" w:rsidP="002A4ED5"/>
        </w:tc>
      </w:tr>
      <w:tr w:rsidR="002A4ED5" w:rsidRPr="002A4ED5" w:rsidTr="002A4ED5">
        <w:sdt>
          <w:sdtPr>
            <w:id w:val="1692185716"/>
            <w:placeholder>
              <w:docPart w:val="92D37877C9404F039EBD5FEA96D74212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:rsidR="002A4ED5" w:rsidRPr="002A4ED5" w:rsidRDefault="002A4ED5" w:rsidP="002A4ED5">
                <w:r w:rsidRPr="002A4ED5">
                  <w:t>Phone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:rsidR="002A4ED5" w:rsidRPr="002A4ED5" w:rsidRDefault="002A4ED5" w:rsidP="002A4ED5"/>
        </w:tc>
      </w:tr>
      <w:tr w:rsidR="002A4ED5" w:rsidRPr="002A4ED5" w:rsidTr="002A4ED5">
        <w:tc>
          <w:tcPr>
            <w:tcW w:w="729" w:type="pct"/>
            <w:vAlign w:val="bottom"/>
          </w:tcPr>
          <w:p w:rsidR="002A4ED5" w:rsidRPr="002A4ED5" w:rsidRDefault="00F31D89" w:rsidP="00F31D89">
            <w:r>
              <w:t>Event</w:t>
            </w:r>
            <w:r w:rsidR="002A270F">
              <w:t xml:space="preserve"> D</w:t>
            </w:r>
            <w:r>
              <w:t>ate</w:t>
            </w:r>
          </w:p>
        </w:tc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:rsidR="002A4ED5" w:rsidRPr="002A4ED5" w:rsidRDefault="002A4ED5" w:rsidP="002A4ED5"/>
        </w:tc>
      </w:tr>
      <w:tr w:rsidR="002A4ED5" w:rsidRPr="002A4ED5" w:rsidTr="002A4ED5">
        <w:sdt>
          <w:sdtPr>
            <w:id w:val="1062217057"/>
            <w:placeholder>
              <w:docPart w:val="2B85C03E78A44CF7940E153E737CF493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:rsidR="002A4ED5" w:rsidRPr="002A4ED5" w:rsidRDefault="002A4ED5" w:rsidP="002A4ED5">
                <w:r w:rsidRPr="002A4ED5">
                  <w:t>Address</w:t>
                </w:r>
              </w:p>
            </w:tc>
          </w:sdtContent>
        </w:sdt>
        <w:tc>
          <w:tcPr>
            <w:tcW w:w="427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A4ED5" w:rsidRPr="002A4ED5" w:rsidRDefault="002A4ED5" w:rsidP="002A4ED5"/>
        </w:tc>
      </w:tr>
      <w:tr w:rsidR="002A4ED5" w:rsidRPr="002A4ED5" w:rsidTr="002A4ED5">
        <w:sdt>
          <w:sdtPr>
            <w:id w:val="2001543155"/>
            <w:placeholder>
              <w:docPart w:val="B0A45E4F8B344F46A2EC74A488D2E067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:rsidR="002A4ED5" w:rsidRPr="002A4ED5" w:rsidRDefault="002A4ED5" w:rsidP="002A4ED5">
                <w:r w:rsidRPr="002A4ED5">
                  <w:t>City/State/Zip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:rsidR="002A4ED5" w:rsidRPr="002A4ED5" w:rsidRDefault="002A4ED5" w:rsidP="002A4ED5"/>
        </w:tc>
      </w:tr>
    </w:tbl>
    <w:p w:rsidR="00806FF3" w:rsidRDefault="00806FF3" w:rsidP="00562601">
      <w:pPr>
        <w:pStyle w:val="NoSpacing"/>
      </w:pPr>
    </w:p>
    <w:tbl>
      <w:tblPr>
        <w:tblW w:w="4514" w:type="pct"/>
        <w:tblLayout w:type="fixed"/>
        <w:tblLook w:val="04A0" w:firstRow="1" w:lastRow="0" w:firstColumn="1" w:lastColumn="0" w:noHBand="0" w:noVBand="1"/>
      </w:tblPr>
      <w:tblGrid>
        <w:gridCol w:w="3234"/>
        <w:gridCol w:w="2339"/>
        <w:gridCol w:w="632"/>
        <w:gridCol w:w="632"/>
        <w:gridCol w:w="2430"/>
        <w:gridCol w:w="1174"/>
        <w:gridCol w:w="1254"/>
      </w:tblGrid>
      <w:tr w:rsidR="007608EF" w:rsidRPr="002A4ED5" w:rsidTr="007608EF">
        <w:sdt>
          <w:sdtPr>
            <w:id w:val="1101532736"/>
            <w:placeholder>
              <w:docPart w:val="76A1FA086AE6428AB9DB4E661713991A"/>
            </w:placeholder>
            <w:temporary/>
            <w:showingPlcHdr/>
            <w15:appearance w15:val="hidden"/>
          </w:sdtPr>
          <w:sdtContent>
            <w:tc>
              <w:tcPr>
                <w:tcW w:w="1383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:rsidR="007608EF" w:rsidRPr="002A648D" w:rsidRDefault="007608EF" w:rsidP="002A648D">
                <w:pPr>
                  <w:pStyle w:val="TableHeaders"/>
                </w:pPr>
                <w:r w:rsidRPr="00C13635">
                  <w:t>Item</w:t>
                </w:r>
              </w:p>
            </w:tc>
          </w:sdtContent>
        </w:sdt>
        <w:tc>
          <w:tcPr>
            <w:tcW w:w="1000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:rsidR="007608EF" w:rsidRPr="002A4ED5" w:rsidRDefault="007608EF" w:rsidP="00F31D89">
            <w:pPr>
              <w:pStyle w:val="TableHeaders"/>
            </w:pPr>
            <w:r>
              <w:t>Meat/Veg</w:t>
            </w:r>
          </w:p>
        </w:tc>
        <w:sdt>
          <w:sdtPr>
            <w:id w:val="920762618"/>
            <w:placeholder>
              <w:docPart w:val="422AEDBEFF4147DF80ADD8EA00CC5C6E"/>
            </w:placeholder>
            <w:temporary/>
            <w:showingPlcHdr/>
            <w15:appearance w15:val="hidden"/>
          </w:sdtPr>
          <w:sdtContent>
            <w:tc>
              <w:tcPr>
                <w:tcW w:w="540" w:type="pct"/>
                <w:gridSpan w:val="2"/>
                <w:tcBorders>
                  <w:top w:val="single" w:sz="12" w:space="0" w:color="auto"/>
                  <w:left w:val="single" w:sz="2" w:space="0" w:color="auto"/>
                  <w:bottom w:val="single" w:sz="2" w:space="0" w:color="FFFFFF" w:themeColor="background1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:rsidR="007608EF" w:rsidRPr="002A4ED5" w:rsidRDefault="007608EF" w:rsidP="002A4ED5">
                <w:pPr>
                  <w:pStyle w:val="TableHeaders"/>
                </w:pPr>
                <w:r w:rsidRPr="002A4ED5">
                  <w:t>Size</w:t>
                </w:r>
              </w:p>
            </w:tc>
          </w:sdtContent>
        </w:sdt>
        <w:tc>
          <w:tcPr>
            <w:tcW w:w="1039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:rsidR="007608EF" w:rsidRPr="002A4ED5" w:rsidRDefault="007608EF" w:rsidP="00F31D89">
            <w:pPr>
              <w:pStyle w:val="TableHeaders"/>
            </w:pPr>
            <w:r>
              <w:t>Special request</w:t>
            </w:r>
          </w:p>
        </w:tc>
        <w:tc>
          <w:tcPr>
            <w:tcW w:w="502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:rsidR="007608EF" w:rsidRPr="002A4ED5" w:rsidRDefault="007608EF" w:rsidP="00F31D89">
            <w:pPr>
              <w:pStyle w:val="TableHeaders"/>
            </w:pPr>
            <w:r>
              <w:t>Spice level</w:t>
            </w:r>
          </w:p>
        </w:tc>
        <w:sdt>
          <w:sdtPr>
            <w:id w:val="1236660449"/>
            <w:placeholder>
              <w:docPart w:val="9B64570824394992AA12D04158E0E0E3"/>
            </w:placeholder>
            <w:temporary/>
            <w:showingPlcHdr/>
            <w15:appearance w15:val="hidden"/>
          </w:sdtPr>
          <w:sdtContent>
            <w:tc>
              <w:tcPr>
                <w:tcW w:w="536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:rsidR="007608EF" w:rsidRPr="002A4ED5" w:rsidRDefault="007608EF" w:rsidP="002A4ED5">
                <w:pPr>
                  <w:pStyle w:val="TableHeaders"/>
                </w:pPr>
                <w:r w:rsidRPr="002A4ED5">
                  <w:t>Amount</w:t>
                </w:r>
              </w:p>
            </w:tc>
          </w:sdtContent>
        </w:sdt>
      </w:tr>
      <w:tr w:rsidR="007608EF" w:rsidRPr="002A4ED5" w:rsidTr="007608EF">
        <w:tc>
          <w:tcPr>
            <w:tcW w:w="1383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:rsidR="007608EF" w:rsidRPr="002A4ED5" w:rsidRDefault="007608EF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000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:rsidR="007608EF" w:rsidRPr="002A4ED5" w:rsidRDefault="007608EF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70" w:type="pct"/>
            <w:tcBorders>
              <w:top w:val="single" w:sz="2" w:space="0" w:color="FFFFFF" w:themeColor="background1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:rsidR="007608EF" w:rsidRPr="002A4ED5" w:rsidRDefault="007608EF" w:rsidP="00F31D89">
            <w:pPr>
              <w:pStyle w:val="TableSubheadings"/>
            </w:pPr>
            <w:r>
              <w:t>half</w:t>
            </w:r>
          </w:p>
        </w:tc>
        <w:tc>
          <w:tcPr>
            <w:tcW w:w="269" w:type="pct"/>
            <w:tcBorders>
              <w:top w:val="single" w:sz="2" w:space="0" w:color="FFFFFF" w:themeColor="background1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:rsidR="007608EF" w:rsidRPr="002A4ED5" w:rsidRDefault="007608EF" w:rsidP="00F31D89">
            <w:pPr>
              <w:pStyle w:val="TableSubheadings"/>
            </w:pPr>
            <w:r>
              <w:t>full</w:t>
            </w:r>
          </w:p>
        </w:tc>
        <w:tc>
          <w:tcPr>
            <w:tcW w:w="1039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:rsidR="007608EF" w:rsidRPr="002A4ED5" w:rsidRDefault="007608EF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502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:rsidR="007608EF" w:rsidRPr="002A4ED5" w:rsidRDefault="007608EF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536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:rsidR="007608EF" w:rsidRPr="002A4ED5" w:rsidRDefault="007608EF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</w:tr>
      <w:tr w:rsidR="007608EF" w:rsidRPr="002A4ED5" w:rsidTr="007608EF">
        <w:tc>
          <w:tcPr>
            <w:tcW w:w="1383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7608EF" w:rsidRPr="002A4ED5" w:rsidRDefault="007608EF" w:rsidP="002A4ED5"/>
        </w:tc>
        <w:tc>
          <w:tcPr>
            <w:tcW w:w="100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7608EF" w:rsidRPr="002A4ED5" w:rsidRDefault="007608EF" w:rsidP="002A4ED5"/>
        </w:tc>
        <w:tc>
          <w:tcPr>
            <w:tcW w:w="27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7608EF" w:rsidRPr="002A4ED5" w:rsidRDefault="007608EF" w:rsidP="002A4ED5"/>
        </w:tc>
        <w:tc>
          <w:tcPr>
            <w:tcW w:w="269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7608EF" w:rsidRPr="002A4ED5" w:rsidRDefault="007608EF" w:rsidP="002A4ED5"/>
        </w:tc>
        <w:tc>
          <w:tcPr>
            <w:tcW w:w="1039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7608EF" w:rsidRPr="002A4ED5" w:rsidRDefault="007608EF" w:rsidP="002A4ED5"/>
        </w:tc>
        <w:tc>
          <w:tcPr>
            <w:tcW w:w="502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7608EF" w:rsidRPr="002A4ED5" w:rsidRDefault="007608EF" w:rsidP="002A4ED5"/>
        </w:tc>
        <w:tc>
          <w:tcPr>
            <w:tcW w:w="53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7608EF" w:rsidRPr="002A4ED5" w:rsidRDefault="007608EF" w:rsidP="002A4ED5"/>
        </w:tc>
      </w:tr>
      <w:tr w:rsidR="007608EF" w:rsidRPr="002A4ED5" w:rsidTr="007608EF">
        <w:tc>
          <w:tcPr>
            <w:tcW w:w="13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7608EF" w:rsidRPr="002A4ED5" w:rsidRDefault="007608EF" w:rsidP="002A4ED5"/>
        </w:tc>
        <w:tc>
          <w:tcPr>
            <w:tcW w:w="10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7608EF" w:rsidRPr="002A4ED5" w:rsidRDefault="007608EF" w:rsidP="002A4ED5"/>
        </w:tc>
        <w:tc>
          <w:tcPr>
            <w:tcW w:w="27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7608EF" w:rsidRPr="002A4ED5" w:rsidRDefault="007608EF" w:rsidP="002A4ED5"/>
        </w:tc>
        <w:tc>
          <w:tcPr>
            <w:tcW w:w="26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7608EF" w:rsidRPr="002A4ED5" w:rsidRDefault="007608EF" w:rsidP="002A4ED5"/>
        </w:tc>
        <w:tc>
          <w:tcPr>
            <w:tcW w:w="103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7608EF" w:rsidRPr="002A4ED5" w:rsidRDefault="007608EF" w:rsidP="002A4ED5"/>
        </w:tc>
        <w:tc>
          <w:tcPr>
            <w:tcW w:w="50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7608EF" w:rsidRPr="002A4ED5" w:rsidRDefault="007608EF" w:rsidP="002A4ED5"/>
        </w:tc>
        <w:tc>
          <w:tcPr>
            <w:tcW w:w="53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7608EF" w:rsidRPr="002A4ED5" w:rsidRDefault="007608EF" w:rsidP="002A4ED5"/>
        </w:tc>
      </w:tr>
      <w:tr w:rsidR="007608EF" w:rsidRPr="002A4ED5" w:rsidTr="007608EF">
        <w:tc>
          <w:tcPr>
            <w:tcW w:w="13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7608EF" w:rsidRPr="002A4ED5" w:rsidRDefault="007608EF" w:rsidP="002A4ED5"/>
        </w:tc>
        <w:tc>
          <w:tcPr>
            <w:tcW w:w="10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7608EF" w:rsidRPr="002A4ED5" w:rsidRDefault="007608EF" w:rsidP="002A4ED5"/>
        </w:tc>
        <w:tc>
          <w:tcPr>
            <w:tcW w:w="27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7608EF" w:rsidRPr="002A4ED5" w:rsidRDefault="007608EF" w:rsidP="002A4ED5"/>
        </w:tc>
        <w:tc>
          <w:tcPr>
            <w:tcW w:w="26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7608EF" w:rsidRPr="002A4ED5" w:rsidRDefault="007608EF" w:rsidP="002A4ED5"/>
        </w:tc>
        <w:tc>
          <w:tcPr>
            <w:tcW w:w="103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7608EF" w:rsidRPr="002A4ED5" w:rsidRDefault="007608EF" w:rsidP="002A4ED5"/>
        </w:tc>
        <w:tc>
          <w:tcPr>
            <w:tcW w:w="50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7608EF" w:rsidRPr="002A4ED5" w:rsidRDefault="007608EF" w:rsidP="002A4ED5"/>
        </w:tc>
        <w:tc>
          <w:tcPr>
            <w:tcW w:w="53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7608EF" w:rsidRPr="002A4ED5" w:rsidRDefault="007608EF" w:rsidP="002A4ED5"/>
        </w:tc>
      </w:tr>
      <w:tr w:rsidR="007608EF" w:rsidRPr="002A4ED5" w:rsidTr="007608EF">
        <w:tc>
          <w:tcPr>
            <w:tcW w:w="13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7608EF" w:rsidRPr="002A4ED5" w:rsidRDefault="007608EF" w:rsidP="002A4ED5"/>
        </w:tc>
        <w:tc>
          <w:tcPr>
            <w:tcW w:w="10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7608EF" w:rsidRPr="002A4ED5" w:rsidRDefault="007608EF" w:rsidP="002A4ED5"/>
        </w:tc>
        <w:tc>
          <w:tcPr>
            <w:tcW w:w="27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7608EF" w:rsidRPr="002A4ED5" w:rsidRDefault="007608EF" w:rsidP="002A4ED5"/>
        </w:tc>
        <w:tc>
          <w:tcPr>
            <w:tcW w:w="26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7608EF" w:rsidRPr="002A4ED5" w:rsidRDefault="007608EF" w:rsidP="002A4ED5"/>
        </w:tc>
        <w:tc>
          <w:tcPr>
            <w:tcW w:w="103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7608EF" w:rsidRPr="002A4ED5" w:rsidRDefault="007608EF" w:rsidP="002A4ED5"/>
        </w:tc>
        <w:tc>
          <w:tcPr>
            <w:tcW w:w="50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7608EF" w:rsidRPr="002A4ED5" w:rsidRDefault="007608EF" w:rsidP="002A4ED5"/>
        </w:tc>
        <w:tc>
          <w:tcPr>
            <w:tcW w:w="53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7608EF" w:rsidRPr="002A4ED5" w:rsidRDefault="007608EF" w:rsidP="002A4ED5"/>
        </w:tc>
      </w:tr>
      <w:tr w:rsidR="007608EF" w:rsidRPr="002A4ED5" w:rsidTr="007608EF">
        <w:tc>
          <w:tcPr>
            <w:tcW w:w="13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7608EF" w:rsidRPr="002A4ED5" w:rsidRDefault="007608EF" w:rsidP="002A4ED5"/>
        </w:tc>
        <w:tc>
          <w:tcPr>
            <w:tcW w:w="10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7608EF" w:rsidRPr="002A4ED5" w:rsidRDefault="007608EF" w:rsidP="002A4ED5"/>
        </w:tc>
        <w:tc>
          <w:tcPr>
            <w:tcW w:w="27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7608EF" w:rsidRPr="002A4ED5" w:rsidRDefault="007608EF" w:rsidP="002A4ED5"/>
        </w:tc>
        <w:tc>
          <w:tcPr>
            <w:tcW w:w="26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7608EF" w:rsidRPr="002A4ED5" w:rsidRDefault="007608EF" w:rsidP="002A4ED5"/>
        </w:tc>
        <w:tc>
          <w:tcPr>
            <w:tcW w:w="103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7608EF" w:rsidRPr="002A4ED5" w:rsidRDefault="007608EF" w:rsidP="002A4ED5"/>
        </w:tc>
        <w:tc>
          <w:tcPr>
            <w:tcW w:w="50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7608EF" w:rsidRPr="002A4ED5" w:rsidRDefault="007608EF" w:rsidP="002A4ED5"/>
        </w:tc>
        <w:tc>
          <w:tcPr>
            <w:tcW w:w="53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7608EF" w:rsidRPr="002A4ED5" w:rsidRDefault="007608EF" w:rsidP="002A4ED5"/>
        </w:tc>
      </w:tr>
      <w:tr w:rsidR="007608EF" w:rsidRPr="002A4ED5" w:rsidTr="007608EF">
        <w:tc>
          <w:tcPr>
            <w:tcW w:w="13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7608EF" w:rsidRPr="002A4ED5" w:rsidRDefault="007608EF" w:rsidP="002A4ED5"/>
        </w:tc>
        <w:tc>
          <w:tcPr>
            <w:tcW w:w="10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7608EF" w:rsidRPr="002A4ED5" w:rsidRDefault="007608EF" w:rsidP="002A4ED5"/>
        </w:tc>
        <w:tc>
          <w:tcPr>
            <w:tcW w:w="27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7608EF" w:rsidRPr="002A4ED5" w:rsidRDefault="007608EF" w:rsidP="002A4ED5"/>
        </w:tc>
        <w:tc>
          <w:tcPr>
            <w:tcW w:w="26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7608EF" w:rsidRPr="002A4ED5" w:rsidRDefault="007608EF" w:rsidP="002A4ED5"/>
        </w:tc>
        <w:tc>
          <w:tcPr>
            <w:tcW w:w="103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7608EF" w:rsidRPr="002A4ED5" w:rsidRDefault="007608EF" w:rsidP="002A4ED5"/>
        </w:tc>
        <w:tc>
          <w:tcPr>
            <w:tcW w:w="50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7608EF" w:rsidRPr="002A4ED5" w:rsidRDefault="007608EF" w:rsidP="002A4ED5"/>
        </w:tc>
        <w:tc>
          <w:tcPr>
            <w:tcW w:w="53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7608EF" w:rsidRPr="002A4ED5" w:rsidRDefault="007608EF" w:rsidP="002A4ED5"/>
        </w:tc>
      </w:tr>
      <w:tr w:rsidR="007608EF" w:rsidRPr="002A4ED5" w:rsidTr="007608EF">
        <w:tc>
          <w:tcPr>
            <w:tcW w:w="13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7608EF" w:rsidRPr="002A4ED5" w:rsidRDefault="007608EF" w:rsidP="002A4ED5"/>
        </w:tc>
        <w:tc>
          <w:tcPr>
            <w:tcW w:w="10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7608EF" w:rsidRPr="002A4ED5" w:rsidRDefault="007608EF" w:rsidP="002A4ED5"/>
        </w:tc>
        <w:tc>
          <w:tcPr>
            <w:tcW w:w="27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7608EF" w:rsidRPr="002A4ED5" w:rsidRDefault="007608EF" w:rsidP="002A4ED5"/>
        </w:tc>
        <w:tc>
          <w:tcPr>
            <w:tcW w:w="26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7608EF" w:rsidRPr="002A4ED5" w:rsidRDefault="007608EF" w:rsidP="002A4ED5"/>
        </w:tc>
        <w:tc>
          <w:tcPr>
            <w:tcW w:w="103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7608EF" w:rsidRPr="002A4ED5" w:rsidRDefault="007608EF" w:rsidP="002A4ED5"/>
        </w:tc>
        <w:tc>
          <w:tcPr>
            <w:tcW w:w="50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7608EF" w:rsidRPr="002A4ED5" w:rsidRDefault="007608EF" w:rsidP="002A4ED5"/>
        </w:tc>
        <w:tc>
          <w:tcPr>
            <w:tcW w:w="53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7608EF" w:rsidRPr="002A4ED5" w:rsidRDefault="007608EF" w:rsidP="002A4ED5"/>
        </w:tc>
      </w:tr>
      <w:tr w:rsidR="007608EF" w:rsidRPr="002A4ED5" w:rsidTr="007608EF">
        <w:tc>
          <w:tcPr>
            <w:tcW w:w="13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7608EF" w:rsidRPr="002A4ED5" w:rsidRDefault="007608EF" w:rsidP="002A4ED5"/>
        </w:tc>
        <w:tc>
          <w:tcPr>
            <w:tcW w:w="10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7608EF" w:rsidRPr="002A4ED5" w:rsidRDefault="007608EF" w:rsidP="002A4ED5"/>
        </w:tc>
        <w:tc>
          <w:tcPr>
            <w:tcW w:w="27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7608EF" w:rsidRPr="002A4ED5" w:rsidRDefault="007608EF" w:rsidP="002A4ED5"/>
        </w:tc>
        <w:tc>
          <w:tcPr>
            <w:tcW w:w="26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7608EF" w:rsidRPr="002A4ED5" w:rsidRDefault="007608EF" w:rsidP="002A4ED5"/>
        </w:tc>
        <w:tc>
          <w:tcPr>
            <w:tcW w:w="103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7608EF" w:rsidRPr="002A4ED5" w:rsidRDefault="007608EF" w:rsidP="002A4ED5"/>
        </w:tc>
        <w:tc>
          <w:tcPr>
            <w:tcW w:w="50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7608EF" w:rsidRPr="002A4ED5" w:rsidRDefault="007608EF" w:rsidP="002A4ED5"/>
        </w:tc>
        <w:tc>
          <w:tcPr>
            <w:tcW w:w="53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7608EF" w:rsidRPr="002A4ED5" w:rsidRDefault="007608EF" w:rsidP="002A4ED5"/>
        </w:tc>
      </w:tr>
      <w:tr w:rsidR="007608EF" w:rsidRPr="002A4ED5" w:rsidTr="00440A95">
        <w:trPr>
          <w:trHeight w:val="530"/>
        </w:trPr>
        <w:tc>
          <w:tcPr>
            <w:tcW w:w="1383" w:type="pct"/>
            <w:tcBorders>
              <w:top w:val="single" w:sz="4" w:space="0" w:color="auto"/>
            </w:tcBorders>
          </w:tcPr>
          <w:p w:rsidR="007608EF" w:rsidRPr="002A4ED5" w:rsidRDefault="007608EF" w:rsidP="002A4ED5">
            <w:r>
              <w:t xml:space="preserve">Tax _____________    Delivery </w:t>
            </w:r>
          </w:p>
        </w:tc>
        <w:tc>
          <w:tcPr>
            <w:tcW w:w="1000" w:type="pct"/>
            <w:tcBorders>
              <w:top w:val="single" w:sz="4" w:space="0" w:color="auto"/>
            </w:tcBorders>
          </w:tcPr>
          <w:p w:rsidR="00440A95" w:rsidRPr="002A4ED5" w:rsidRDefault="00440A95" w:rsidP="002A4ED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1114425</wp:posOffset>
                      </wp:positionH>
                      <wp:positionV relativeFrom="paragraph">
                        <wp:posOffset>428625</wp:posOffset>
                      </wp:positionV>
                      <wp:extent cx="708660" cy="0"/>
                      <wp:effectExtent l="0" t="0" r="34290" b="19050"/>
                      <wp:wrapNone/>
                      <wp:docPr id="4" name="Straight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0866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597F942" id="Straight Connector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7.75pt,33.75pt" to="143.55pt,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" strokecolor="#155078 [3204]" strokeweight=".5pt">
                      <v:stroke joinstyle="miter"/>
                    </v:line>
                  </w:pict>
                </mc:Fallback>
              </mc:AlternateContent>
            </w:r>
            <w:r w:rsidR="007608EF">
              <w:t>______________</w:t>
            </w:r>
            <w:r>
              <w:t xml:space="preserve">      Deposit Amount    </w:t>
            </w:r>
          </w:p>
        </w:tc>
        <w:tc>
          <w:tcPr>
            <w:tcW w:w="270" w:type="pct"/>
            <w:tcBorders>
              <w:top w:val="single" w:sz="4" w:space="0" w:color="auto"/>
            </w:tcBorders>
          </w:tcPr>
          <w:p w:rsidR="007608EF" w:rsidRPr="002A4ED5" w:rsidRDefault="007608EF" w:rsidP="002A4ED5"/>
        </w:tc>
        <w:tc>
          <w:tcPr>
            <w:tcW w:w="269" w:type="pct"/>
            <w:tcBorders>
              <w:top w:val="single" w:sz="4" w:space="0" w:color="auto"/>
            </w:tcBorders>
          </w:tcPr>
          <w:p w:rsidR="007608EF" w:rsidRPr="002A4ED5" w:rsidRDefault="00440A95" w:rsidP="002A4ED5">
            <w:r>
              <w:t xml:space="preserve">              </w:t>
            </w:r>
          </w:p>
        </w:tc>
        <w:tc>
          <w:tcPr>
            <w:tcW w:w="1039" w:type="pct"/>
            <w:tcBorders>
              <w:top w:val="single" w:sz="4" w:space="0" w:color="auto"/>
            </w:tcBorders>
          </w:tcPr>
          <w:p w:rsidR="007608EF" w:rsidRPr="002A4ED5" w:rsidRDefault="007608EF" w:rsidP="002A4ED5"/>
        </w:tc>
        <w:tc>
          <w:tcPr>
            <w:tcW w:w="502" w:type="pct"/>
            <w:tcBorders>
              <w:top w:val="single" w:sz="4" w:space="0" w:color="auto"/>
            </w:tcBorders>
          </w:tcPr>
          <w:p w:rsidR="007608EF" w:rsidRPr="002A4ED5" w:rsidRDefault="00440A95" w:rsidP="002A4ED5">
            <w:r>
              <w:t>Total</w:t>
            </w:r>
            <w:r w:rsidR="00C13635">
              <w:t xml:space="preserve">             </w:t>
            </w:r>
          </w:p>
        </w:tc>
        <w:tc>
          <w:tcPr>
            <w:tcW w:w="536" w:type="pct"/>
            <w:tcBorders>
              <w:top w:val="single" w:sz="4" w:space="0" w:color="auto"/>
              <w:bottom w:val="single" w:sz="4" w:space="0" w:color="auto"/>
            </w:tcBorders>
          </w:tcPr>
          <w:p w:rsidR="007608EF" w:rsidRPr="002A4ED5" w:rsidRDefault="00C13635" w:rsidP="002A4ED5">
            <w:pPr>
              <w:rPr>
                <w:b/>
              </w:rPr>
            </w:pPr>
            <w:r>
              <w:rPr>
                <w:b/>
              </w:rPr>
              <w:t>________</w:t>
            </w:r>
          </w:p>
        </w:tc>
      </w:tr>
    </w:tbl>
    <w:p w:rsidR="00806FF3" w:rsidRPr="00562601" w:rsidRDefault="00806FF3" w:rsidP="00466CFD">
      <w:bookmarkStart w:id="0" w:name="_GoBack"/>
      <w:bookmarkEnd w:id="0"/>
    </w:p>
    <w:sectPr w:rsidR="00806FF3" w:rsidRPr="00562601" w:rsidSect="006250A2">
      <w:headerReference w:type="default" r:id="rId11"/>
      <w:footerReference w:type="default" r:id="rId12"/>
      <w:pgSz w:w="15840" w:h="12240" w:orient="landscape" w:code="1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26E5" w:rsidRDefault="003F26E5" w:rsidP="00650259">
      <w:pPr>
        <w:spacing w:line="240" w:lineRule="auto"/>
      </w:pPr>
      <w:r>
        <w:separator/>
      </w:r>
    </w:p>
  </w:endnote>
  <w:endnote w:type="continuationSeparator" w:id="0">
    <w:p w:rsidR="003F26E5" w:rsidRDefault="003F26E5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3B83FB31-DD8C-4FFB-8CB1-D7EFAB02C62B}"/>
    <w:embedBold r:id="rId2" w:fontKey="{A58F23AE-8915-440F-8EE1-238BD432E86C}"/>
    <w:embedItalic r:id="rId3" w:fontKey="{DD087C37-BA2A-4DE8-8216-B7206FFA6E9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583FEAD6-C101-4BC6-B57E-C4242244EBD3}"/>
    <w:embedBold r:id="rId5" w:fontKey="{4BC5CFD0-9A8A-49AA-9B35-1328A13ADB0D}"/>
    <w:embedItalic r:id="rId6" w:fontKey="{5AF0BFA9-B347-4B25-B7D1-8DC2AB9DCFF4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1383F2C8-1B26-4A70-9BD7-BCC1F5FCDC9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62843C1E-CD5A-4026-9285-5F218C145F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2601" w:rsidRDefault="00562601" w:rsidP="00F31D89">
    <w:pPr>
      <w:pStyle w:val="Footer"/>
      <w:tabs>
        <w:tab w:val="left" w:pos="1152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26E5" w:rsidRDefault="003F26E5" w:rsidP="00650259">
      <w:pPr>
        <w:spacing w:line="240" w:lineRule="auto"/>
      </w:pPr>
      <w:r>
        <w:separator/>
      </w:r>
    </w:p>
  </w:footnote>
  <w:footnote w:type="continuationSeparator" w:id="0">
    <w:p w:rsidR="003F26E5" w:rsidRDefault="003F26E5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1956"/>
      <w:gridCol w:w="11004"/>
    </w:tblGrid>
    <w:tr w:rsidR="00F31D89" w:rsidRPr="00562601" w:rsidTr="002D3A9F">
      <w:trPr>
        <w:trHeight w:val="990"/>
      </w:trPr>
      <w:tc>
        <w:tcPr>
          <w:tcW w:w="451" w:type="pct"/>
          <w:shd w:val="clear" w:color="auto" w:fill="731F1C" w:themeFill="accent5"/>
          <w:vAlign w:val="center"/>
        </w:tcPr>
        <w:p w:rsidR="00562601" w:rsidRPr="00562601" w:rsidRDefault="00F31D89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>
                <wp:extent cx="1104900" cy="1104900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final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4900" cy="1104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49" w:type="pct"/>
          <w:shd w:val="clear" w:color="auto" w:fill="731F1C" w:themeFill="accent5"/>
          <w:vAlign w:val="center"/>
        </w:tcPr>
        <w:p w:rsidR="00F31D89" w:rsidRDefault="00F31D89" w:rsidP="00F31D89">
          <w:pPr>
            <w:pStyle w:val="Header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5768340</wp:posOffset>
                </wp:positionH>
                <wp:positionV relativeFrom="paragraph">
                  <wp:posOffset>-24765</wp:posOffset>
                </wp:positionV>
                <wp:extent cx="1103630" cy="1103630"/>
                <wp:effectExtent l="0" t="0" r="1270" b="1270"/>
                <wp:wrapSquare wrapText="bothSides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03630" cy="11036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t xml:space="preserve">                            </w:t>
          </w:r>
        </w:p>
        <w:p w:rsidR="00562601" w:rsidRPr="002B69B4" w:rsidRDefault="00F31D89" w:rsidP="00F31D89">
          <w:pPr>
            <w:pStyle w:val="Header"/>
          </w:pPr>
          <w:r>
            <w:t xml:space="preserve">                           Catering Order Form</w:t>
          </w:r>
        </w:p>
      </w:tc>
    </w:tr>
  </w:tbl>
  <w:p w:rsidR="00562601" w:rsidRDefault="00562601" w:rsidP="00562601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1D89"/>
    <w:rsid w:val="00003B30"/>
    <w:rsid w:val="00045CA6"/>
    <w:rsid w:val="00052382"/>
    <w:rsid w:val="0006568A"/>
    <w:rsid w:val="00076F0F"/>
    <w:rsid w:val="00084253"/>
    <w:rsid w:val="000D1F49"/>
    <w:rsid w:val="000F5C88"/>
    <w:rsid w:val="001727CA"/>
    <w:rsid w:val="001E4E2C"/>
    <w:rsid w:val="00261C01"/>
    <w:rsid w:val="002A270F"/>
    <w:rsid w:val="002A4ED5"/>
    <w:rsid w:val="002A648D"/>
    <w:rsid w:val="002B69B4"/>
    <w:rsid w:val="002C56E6"/>
    <w:rsid w:val="002D3A9F"/>
    <w:rsid w:val="00354B3D"/>
    <w:rsid w:val="00361E11"/>
    <w:rsid w:val="0039760F"/>
    <w:rsid w:val="003B4744"/>
    <w:rsid w:val="003F0847"/>
    <w:rsid w:val="003F26E5"/>
    <w:rsid w:val="0040090B"/>
    <w:rsid w:val="00440A95"/>
    <w:rsid w:val="00446538"/>
    <w:rsid w:val="0046302A"/>
    <w:rsid w:val="00466CFD"/>
    <w:rsid w:val="00487D2D"/>
    <w:rsid w:val="004D5D62"/>
    <w:rsid w:val="005112D0"/>
    <w:rsid w:val="00562601"/>
    <w:rsid w:val="0057256E"/>
    <w:rsid w:val="00577E06"/>
    <w:rsid w:val="00582B1C"/>
    <w:rsid w:val="005A3BF7"/>
    <w:rsid w:val="005F2035"/>
    <w:rsid w:val="005F7990"/>
    <w:rsid w:val="006250A2"/>
    <w:rsid w:val="0063739C"/>
    <w:rsid w:val="00650259"/>
    <w:rsid w:val="007608EF"/>
    <w:rsid w:val="00770F25"/>
    <w:rsid w:val="00787DD4"/>
    <w:rsid w:val="007A35A8"/>
    <w:rsid w:val="007B0A85"/>
    <w:rsid w:val="007C6A52"/>
    <w:rsid w:val="00806FF3"/>
    <w:rsid w:val="0082043E"/>
    <w:rsid w:val="008E203A"/>
    <w:rsid w:val="0090021E"/>
    <w:rsid w:val="00905BCD"/>
    <w:rsid w:val="0091229C"/>
    <w:rsid w:val="00940E73"/>
    <w:rsid w:val="0098597D"/>
    <w:rsid w:val="00991B30"/>
    <w:rsid w:val="009D406B"/>
    <w:rsid w:val="009F2638"/>
    <w:rsid w:val="009F619A"/>
    <w:rsid w:val="009F6DDE"/>
    <w:rsid w:val="00A370A8"/>
    <w:rsid w:val="00A60442"/>
    <w:rsid w:val="00AC2926"/>
    <w:rsid w:val="00B04A50"/>
    <w:rsid w:val="00B160CA"/>
    <w:rsid w:val="00BD4753"/>
    <w:rsid w:val="00BD5CB1"/>
    <w:rsid w:val="00BE62EE"/>
    <w:rsid w:val="00C003BA"/>
    <w:rsid w:val="00C13635"/>
    <w:rsid w:val="00C427EB"/>
    <w:rsid w:val="00C46878"/>
    <w:rsid w:val="00C81922"/>
    <w:rsid w:val="00CB4A51"/>
    <w:rsid w:val="00CD4532"/>
    <w:rsid w:val="00CD47B0"/>
    <w:rsid w:val="00CE6104"/>
    <w:rsid w:val="00CE7918"/>
    <w:rsid w:val="00D16163"/>
    <w:rsid w:val="00DB3FAD"/>
    <w:rsid w:val="00DD447B"/>
    <w:rsid w:val="00DF0832"/>
    <w:rsid w:val="00E0535A"/>
    <w:rsid w:val="00E3662C"/>
    <w:rsid w:val="00E61C09"/>
    <w:rsid w:val="00E677FE"/>
    <w:rsid w:val="00EB3B58"/>
    <w:rsid w:val="00EC7359"/>
    <w:rsid w:val="00EE3054"/>
    <w:rsid w:val="00F00606"/>
    <w:rsid w:val="00F01256"/>
    <w:rsid w:val="00F31D89"/>
    <w:rsid w:val="00F5418C"/>
    <w:rsid w:val="00F549BE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00A47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155879\AppData\Roaming\Microsoft\Templates\Logowear%20ord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2D37877C9404F039EBD5FEA96D742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84ABCE-33F7-4B51-97E7-643B03B7188B}"/>
      </w:docPartPr>
      <w:docPartBody>
        <w:p w:rsidR="00000000" w:rsidRDefault="00EA5880">
          <w:pPr>
            <w:pStyle w:val="92D37877C9404F039EBD5FEA96D74212"/>
          </w:pPr>
          <w:r w:rsidRPr="002A4ED5">
            <w:t>Phone</w:t>
          </w:r>
        </w:p>
      </w:docPartBody>
    </w:docPart>
    <w:docPart>
      <w:docPartPr>
        <w:name w:val="2B85C03E78A44CF7940E153E737CF4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BC7B92-4F40-416E-820C-125587DCE24B}"/>
      </w:docPartPr>
      <w:docPartBody>
        <w:p w:rsidR="00000000" w:rsidRDefault="00EA5880">
          <w:pPr>
            <w:pStyle w:val="2B85C03E78A44CF7940E153E737CF493"/>
          </w:pPr>
          <w:r w:rsidRPr="002A4ED5">
            <w:t>Address</w:t>
          </w:r>
        </w:p>
      </w:docPartBody>
    </w:docPart>
    <w:docPart>
      <w:docPartPr>
        <w:name w:val="B0A45E4F8B344F46A2EC74A488D2E0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A0FB67-69EC-4D95-A562-F8BAB9F45C9B}"/>
      </w:docPartPr>
      <w:docPartBody>
        <w:p w:rsidR="00000000" w:rsidRDefault="00EA5880">
          <w:pPr>
            <w:pStyle w:val="B0A45E4F8B344F46A2EC74A488D2E067"/>
          </w:pPr>
          <w:r w:rsidRPr="002A4ED5">
            <w:t>City/State/Zip</w:t>
          </w:r>
        </w:p>
      </w:docPartBody>
    </w:docPart>
    <w:docPart>
      <w:docPartPr>
        <w:name w:val="76A1FA086AE6428AB9DB4E66171399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FC30D2-BB2C-4C1E-A517-AF3A37CB1A54}"/>
      </w:docPartPr>
      <w:docPartBody>
        <w:p w:rsidR="00000000" w:rsidRDefault="00D74D0C" w:rsidP="00D74D0C">
          <w:pPr>
            <w:pStyle w:val="76A1FA086AE6428AB9DB4E661713991A"/>
          </w:pPr>
          <w:r w:rsidRPr="002A648D">
            <w:t>Item</w:t>
          </w:r>
        </w:p>
      </w:docPartBody>
    </w:docPart>
    <w:docPart>
      <w:docPartPr>
        <w:name w:val="422AEDBEFF4147DF80ADD8EA00CC5C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3ED810-D232-4967-A78A-D28CD47F8BCD}"/>
      </w:docPartPr>
      <w:docPartBody>
        <w:p w:rsidR="00000000" w:rsidRDefault="00D74D0C" w:rsidP="00D74D0C">
          <w:pPr>
            <w:pStyle w:val="422AEDBEFF4147DF80ADD8EA00CC5C6E"/>
          </w:pPr>
          <w:r w:rsidRPr="002A4ED5">
            <w:t>Size</w:t>
          </w:r>
        </w:p>
      </w:docPartBody>
    </w:docPart>
    <w:docPart>
      <w:docPartPr>
        <w:name w:val="9B64570824394992AA12D04158E0E0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BEB18A-0590-4F42-B7CD-FBC0824246A5}"/>
      </w:docPartPr>
      <w:docPartBody>
        <w:p w:rsidR="00000000" w:rsidRDefault="00D74D0C" w:rsidP="00D74D0C">
          <w:pPr>
            <w:pStyle w:val="9B64570824394992AA12D04158E0E0E3"/>
          </w:pPr>
          <w:r w:rsidRPr="002A4ED5">
            <w:t>Amount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D0C"/>
    <w:rsid w:val="00D74D0C"/>
    <w:rsid w:val="00EA5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86E816CD8364941A9CD6E928F0C3939">
    <w:name w:val="786E816CD8364941A9CD6E928F0C3939"/>
  </w:style>
  <w:style w:type="paragraph" w:customStyle="1" w:styleId="92D37877C9404F039EBD5FEA96D74212">
    <w:name w:val="92D37877C9404F039EBD5FEA96D74212"/>
  </w:style>
  <w:style w:type="paragraph" w:customStyle="1" w:styleId="45C168549D89422C9F2B9B78F964A822">
    <w:name w:val="45C168549D89422C9F2B9B78F964A822"/>
  </w:style>
  <w:style w:type="paragraph" w:customStyle="1" w:styleId="2B85C03E78A44CF7940E153E737CF493">
    <w:name w:val="2B85C03E78A44CF7940E153E737CF493"/>
  </w:style>
  <w:style w:type="paragraph" w:customStyle="1" w:styleId="B0A45E4F8B344F46A2EC74A488D2E067">
    <w:name w:val="B0A45E4F8B344F46A2EC74A488D2E067"/>
  </w:style>
  <w:style w:type="paragraph" w:customStyle="1" w:styleId="599B2B4622DB44AEA3502ED6CD2C6385">
    <w:name w:val="599B2B4622DB44AEA3502ED6CD2C6385"/>
  </w:style>
  <w:style w:type="paragraph" w:customStyle="1" w:styleId="583C22C7333D4BE8A08536D9AF2ECDA8">
    <w:name w:val="583C22C7333D4BE8A08536D9AF2ECDA8"/>
  </w:style>
  <w:style w:type="paragraph" w:customStyle="1" w:styleId="7037FBE563CF4CDCBD41C146BC318EBE">
    <w:name w:val="7037FBE563CF4CDCBD41C146BC318EBE"/>
  </w:style>
  <w:style w:type="paragraph" w:customStyle="1" w:styleId="1FE3C778651A4C6D8C562D4F376A4715">
    <w:name w:val="1FE3C778651A4C6D8C562D4F376A4715"/>
  </w:style>
  <w:style w:type="paragraph" w:customStyle="1" w:styleId="613482A45896414A87F5647F62044A51">
    <w:name w:val="613482A45896414A87F5647F62044A51"/>
  </w:style>
  <w:style w:type="paragraph" w:customStyle="1" w:styleId="EEA104C3BA6B4E0FBDD34CDEEC34F005">
    <w:name w:val="EEA104C3BA6B4E0FBDD34CDEEC34F005"/>
  </w:style>
  <w:style w:type="paragraph" w:customStyle="1" w:styleId="7061C51496504DBC872CFBED278804FF">
    <w:name w:val="7061C51496504DBC872CFBED278804FF"/>
  </w:style>
  <w:style w:type="paragraph" w:customStyle="1" w:styleId="01117609895A4E94914A1B48ACD8B853">
    <w:name w:val="01117609895A4E94914A1B48ACD8B853"/>
  </w:style>
  <w:style w:type="paragraph" w:customStyle="1" w:styleId="FEF9E4275E6C424CAC381C3BD7FB2949">
    <w:name w:val="FEF9E4275E6C424CAC381C3BD7FB2949"/>
  </w:style>
  <w:style w:type="paragraph" w:customStyle="1" w:styleId="CD92135D88C1464D887B4B7CB54D9608">
    <w:name w:val="CD92135D88C1464D887B4B7CB54D9608"/>
  </w:style>
  <w:style w:type="paragraph" w:customStyle="1" w:styleId="76A1FA086AE6428AB9DB4E661713991A">
    <w:name w:val="76A1FA086AE6428AB9DB4E661713991A"/>
    <w:rsid w:val="00D74D0C"/>
  </w:style>
  <w:style w:type="paragraph" w:customStyle="1" w:styleId="422AEDBEFF4147DF80ADD8EA00CC5C6E">
    <w:name w:val="422AEDBEFF4147DF80ADD8EA00CC5C6E"/>
    <w:rsid w:val="00D74D0C"/>
  </w:style>
  <w:style w:type="paragraph" w:customStyle="1" w:styleId="9B64570824394992AA12D04158E0E0E3">
    <w:name w:val="9B64570824394992AA12D04158E0E0E3"/>
    <w:rsid w:val="00D74D0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FDAD565-E4EF-4FB1-8191-A5D06DB799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</Template>
  <TotalTime>0</TotalTime>
  <Pages>1</Pages>
  <Words>47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2022-02-04T22:09:00Z</dcterms:created>
  <dcterms:modified xsi:type="dcterms:W3CDTF">2022-02-04T22:09:00Z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